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4C" w:rsidRDefault="00EF004C" w:rsidP="003D0F21">
      <w:pPr>
        <w:ind w:left="-180" w:right="32"/>
        <w:rPr>
          <w:lang w:val="be-BY"/>
        </w:rPr>
      </w:pPr>
    </w:p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/>
    <w:p w:rsidR="00EF004C" w:rsidRDefault="00EF004C" w:rsidP="003D0F21">
      <w:pPr>
        <w:jc w:val="center"/>
        <w:rPr>
          <w:sz w:val="20"/>
          <w:lang w:val="en-US"/>
        </w:rPr>
      </w:pPr>
    </w:p>
    <w:p w:rsidR="00EF004C" w:rsidRDefault="00EF004C" w:rsidP="003D0F21">
      <w:pPr>
        <w:jc w:val="center"/>
        <w:rPr>
          <w:sz w:val="20"/>
          <w:lang w:val="en-US"/>
        </w:rPr>
      </w:pPr>
    </w:p>
    <w:p w:rsidR="00EF004C" w:rsidRDefault="00EF004C" w:rsidP="003D0F2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Адрес оргкомитета:</w:t>
      </w:r>
    </w:p>
    <w:p w:rsidR="00EF004C" w:rsidRDefault="00EF004C" w:rsidP="003D0F21">
      <w:pPr>
        <w:jc w:val="center"/>
      </w:pPr>
    </w:p>
    <w:p w:rsidR="00EF004C" w:rsidRDefault="00EF004C" w:rsidP="003D0F21">
      <w:pPr>
        <w:jc w:val="center"/>
        <w:rPr>
          <w:color w:val="FF0000"/>
          <w:sz w:val="20"/>
        </w:rPr>
      </w:pPr>
      <w:r>
        <w:rPr>
          <w:sz w:val="20"/>
        </w:rPr>
        <w:t xml:space="preserve"> г.Брест, б-р Космонавтов, 21,  </w:t>
      </w:r>
      <w:r w:rsidRPr="00851374">
        <w:rPr>
          <w:sz w:val="20"/>
        </w:rPr>
        <w:t>ауд. 530</w:t>
      </w:r>
    </w:p>
    <w:p w:rsidR="00EF004C" w:rsidRDefault="00EF004C" w:rsidP="003D0F21">
      <w:pPr>
        <w:jc w:val="center"/>
        <w:rPr>
          <w:sz w:val="20"/>
          <w:lang w:val="be-BY"/>
        </w:rPr>
      </w:pPr>
      <w:r>
        <w:rPr>
          <w:sz w:val="20"/>
          <w:lang w:val="be-BY"/>
        </w:rPr>
        <w:t xml:space="preserve"> </w:t>
      </w:r>
    </w:p>
    <w:p w:rsidR="00EF004C" w:rsidRDefault="00EF004C" w:rsidP="003D0F21">
      <w:pPr>
        <w:jc w:val="center"/>
        <w:rPr>
          <w:sz w:val="20"/>
          <w:lang w:val="be-BY"/>
        </w:rPr>
      </w:pPr>
      <w:r>
        <w:rPr>
          <w:sz w:val="20"/>
          <w:lang w:val="be-BY"/>
        </w:rPr>
        <w:t>УО «Брестский государственный университет имени А.С. Пушкина»</w:t>
      </w:r>
    </w:p>
    <w:p w:rsidR="00EF004C" w:rsidRDefault="00EF004C" w:rsidP="003D0F21">
      <w:pPr>
        <w:jc w:val="center"/>
        <w:rPr>
          <w:sz w:val="20"/>
          <w:lang w:val="be-BY"/>
        </w:rPr>
      </w:pPr>
      <w:r>
        <w:rPr>
          <w:sz w:val="20"/>
          <w:lang w:val="be-BY"/>
        </w:rPr>
        <w:t xml:space="preserve">Оргкомитет региональной студенческой </w:t>
      </w:r>
    </w:p>
    <w:p w:rsidR="00EF004C" w:rsidRDefault="00EF004C" w:rsidP="003D0F21">
      <w:pPr>
        <w:jc w:val="center"/>
        <w:rPr>
          <w:sz w:val="20"/>
          <w:lang w:val="be-BY"/>
        </w:rPr>
      </w:pPr>
      <w:r>
        <w:rPr>
          <w:sz w:val="20"/>
          <w:lang w:val="be-BY"/>
        </w:rPr>
        <w:t xml:space="preserve">научно-практической конференции </w:t>
      </w:r>
    </w:p>
    <w:p w:rsidR="00EF004C" w:rsidRDefault="00EF004C" w:rsidP="003D0F21">
      <w:pPr>
        <w:jc w:val="center"/>
        <w:rPr>
          <w:sz w:val="20"/>
          <w:lang w:val="be-BY"/>
        </w:rPr>
      </w:pPr>
      <w:r>
        <w:rPr>
          <w:sz w:val="20"/>
          <w:lang w:val="be-BY"/>
        </w:rPr>
        <w:t>“Историческая наука: достижения, проблемы, перспективы”</w:t>
      </w: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  <w:r>
        <w:rPr>
          <w:sz w:val="20"/>
          <w:lang w:val="be-BY"/>
        </w:rPr>
        <w:t>Телефон</w:t>
      </w:r>
      <w:r>
        <w:rPr>
          <w:sz w:val="20"/>
        </w:rPr>
        <w:t>: 20-85-09</w:t>
      </w:r>
    </w:p>
    <w:p w:rsidR="00EF004C" w:rsidRDefault="00EF004C" w:rsidP="003D0F21">
      <w:pPr>
        <w:jc w:val="center"/>
        <w:rPr>
          <w:sz w:val="20"/>
        </w:rPr>
      </w:pPr>
      <w:r>
        <w:rPr>
          <w:sz w:val="20"/>
        </w:rPr>
        <w:t>Бурик Елена Алексеевна</w:t>
      </w: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jc w:val="center"/>
        <w:rPr>
          <w:sz w:val="20"/>
          <w:lang w:val="be-BY"/>
        </w:rPr>
      </w:pPr>
    </w:p>
    <w:p w:rsidR="00EF004C" w:rsidRDefault="00EF004C" w:rsidP="003D0F21">
      <w:pPr>
        <w:jc w:val="center"/>
        <w:rPr>
          <w:sz w:val="20"/>
          <w:lang w:val="be-BY"/>
        </w:rPr>
      </w:pPr>
    </w:p>
    <w:p w:rsidR="00EF004C" w:rsidRDefault="00EF004C" w:rsidP="003D0F21">
      <w:pPr>
        <w:jc w:val="center"/>
        <w:rPr>
          <w:sz w:val="20"/>
        </w:rPr>
      </w:pPr>
    </w:p>
    <w:p w:rsidR="00EF004C" w:rsidRDefault="00EF004C" w:rsidP="003D0F21">
      <w:pPr>
        <w:pStyle w:val="Heading1"/>
      </w:pPr>
    </w:p>
    <w:p w:rsidR="00EF004C" w:rsidRDefault="00EF004C" w:rsidP="003D0F21">
      <w:pPr>
        <w:pStyle w:val="Heading1"/>
      </w:pPr>
    </w:p>
    <w:p w:rsidR="00EF004C" w:rsidRDefault="00EF004C" w:rsidP="003D0F21">
      <w:pPr>
        <w:pStyle w:val="Heading1"/>
      </w:pPr>
    </w:p>
    <w:p w:rsidR="00EF004C" w:rsidRDefault="00EF004C" w:rsidP="003D0F21">
      <w:pPr>
        <w:pStyle w:val="Heading1"/>
      </w:pPr>
      <w:r>
        <w:t>Оргкомитет конференции</w:t>
      </w:r>
    </w:p>
    <w:p w:rsidR="00EF004C" w:rsidRDefault="00EF004C" w:rsidP="003D0F21">
      <w:pPr>
        <w:jc w:val="center"/>
        <w:rPr>
          <w:b/>
          <w:bCs/>
          <w:i/>
          <w:iCs/>
          <w:lang w:val="be-BY"/>
        </w:rPr>
      </w:pPr>
    </w:p>
    <w:p w:rsidR="00EF004C" w:rsidRDefault="00EF004C" w:rsidP="003D0F21">
      <w:pPr>
        <w:jc w:val="center"/>
        <w:rPr>
          <w:b/>
          <w:bCs/>
          <w:i/>
          <w:iCs/>
          <w:sz w:val="22"/>
          <w:lang w:val="be-BY"/>
        </w:rPr>
      </w:pPr>
      <w:r>
        <w:rPr>
          <w:b/>
          <w:bCs/>
          <w:i/>
          <w:iCs/>
          <w:sz w:val="22"/>
          <w:lang w:val="be-BY"/>
        </w:rPr>
        <w:t>Председатель:</w:t>
      </w:r>
    </w:p>
    <w:p w:rsidR="00EF004C" w:rsidRDefault="00EF004C" w:rsidP="003D0F21">
      <w:pPr>
        <w:ind w:firstLine="708"/>
        <w:jc w:val="both"/>
      </w:pPr>
      <w:r>
        <w:rPr>
          <w:lang w:val="be-BY"/>
        </w:rPr>
        <w:t>Галимова Н.П. – декан исторического факультета, кандидат философских наук, доцент</w:t>
      </w:r>
    </w:p>
    <w:p w:rsidR="00EF004C" w:rsidRDefault="00EF004C" w:rsidP="003D0F21">
      <w:pPr>
        <w:pStyle w:val="BodyText"/>
        <w:jc w:val="center"/>
        <w:rPr>
          <w:b/>
          <w:bCs/>
          <w:i/>
          <w:iCs/>
          <w:lang w:val="be-BY"/>
        </w:rPr>
      </w:pPr>
      <w:r>
        <w:rPr>
          <w:b/>
          <w:bCs/>
          <w:i/>
          <w:iCs/>
          <w:lang w:val="be-BY"/>
        </w:rPr>
        <w:t>Члены оргкомитета:</w:t>
      </w:r>
    </w:p>
    <w:p w:rsidR="00EF004C" w:rsidRDefault="00EF004C" w:rsidP="003D0F21">
      <w:pPr>
        <w:pStyle w:val="BodyText"/>
        <w:jc w:val="center"/>
        <w:rPr>
          <w:b/>
          <w:lang w:val="be-BY"/>
        </w:rPr>
      </w:pPr>
    </w:p>
    <w:p w:rsidR="00EF004C" w:rsidRDefault="00EF004C" w:rsidP="003D0F21">
      <w:pPr>
        <w:ind w:firstLine="708"/>
        <w:jc w:val="both"/>
        <w:rPr>
          <w:lang w:val="be-BY"/>
        </w:rPr>
      </w:pPr>
      <w:r>
        <w:rPr>
          <w:lang w:val="be-BY"/>
        </w:rPr>
        <w:t>Бурик Е.А. –</w:t>
      </w:r>
      <w:r>
        <w:rPr>
          <w:sz w:val="28"/>
          <w:szCs w:val="28"/>
          <w:lang w:val="be-BY"/>
        </w:rPr>
        <w:t xml:space="preserve"> </w:t>
      </w:r>
      <w:r>
        <w:rPr>
          <w:lang w:val="be-BY"/>
        </w:rPr>
        <w:t>зам. декана по научной работе, преподаватель кафедры всеобщей истории</w:t>
      </w:r>
    </w:p>
    <w:p w:rsidR="00EF004C" w:rsidRDefault="00EF004C" w:rsidP="003D0F21">
      <w:pPr>
        <w:ind w:firstLine="708"/>
        <w:jc w:val="both"/>
        <w:rPr>
          <w:lang w:val="be-BY"/>
        </w:rPr>
      </w:pPr>
      <w:r>
        <w:rPr>
          <w:lang w:val="be-BY"/>
        </w:rPr>
        <w:t>Пашкович Е.И. – заведующий кафедрой всеобщей истории, кандидат исторических наук, доцент</w:t>
      </w:r>
    </w:p>
    <w:p w:rsidR="00EF004C" w:rsidRPr="000E4DB6" w:rsidRDefault="00EF004C" w:rsidP="003D0F21">
      <w:pPr>
        <w:ind w:firstLine="708"/>
        <w:jc w:val="both"/>
      </w:pPr>
      <w:r w:rsidRPr="000E4DB6">
        <w:t>Гагуа Р.Б. – доцент кафедры гуманитарных наук, философии и права УО «Полесский государственный университе</w:t>
      </w:r>
      <w:r>
        <w:t>т», кандидат исторических наук, доцент</w:t>
      </w:r>
    </w:p>
    <w:p w:rsidR="00EF004C" w:rsidRDefault="00EF004C" w:rsidP="003D0F21">
      <w:pPr>
        <w:ind w:firstLine="708"/>
        <w:jc w:val="both"/>
        <w:rPr>
          <w:lang w:val="be-BY"/>
        </w:rPr>
      </w:pPr>
      <w:r>
        <w:rPr>
          <w:lang w:val="be-BY"/>
        </w:rPr>
        <w:t>Мощук А.В. – заведующий кафедрой социально-политических и исторических наук УО “Брестский государственный технический университет”, кандидат исторических наук, доцент</w:t>
      </w:r>
    </w:p>
    <w:p w:rsidR="00EF004C" w:rsidRDefault="00EF004C" w:rsidP="003D0F21">
      <w:pPr>
        <w:ind w:firstLine="708"/>
        <w:jc w:val="both"/>
        <w:rPr>
          <w:lang w:val="be-BY"/>
        </w:rPr>
      </w:pPr>
    </w:p>
    <w:p w:rsidR="00EF004C" w:rsidRDefault="00EF004C" w:rsidP="003D0F21">
      <w:pPr>
        <w:pStyle w:val="BodyText"/>
        <w:rPr>
          <w:lang w:val="be-BY"/>
        </w:rPr>
      </w:pPr>
    </w:p>
    <w:p w:rsidR="00EF004C" w:rsidRDefault="00EF004C" w:rsidP="003D0F21">
      <w:pPr>
        <w:pStyle w:val="BodyText"/>
        <w:rPr>
          <w:lang w:val="be-BY"/>
        </w:rPr>
      </w:pPr>
    </w:p>
    <w:p w:rsidR="00EF004C" w:rsidRDefault="00EF004C" w:rsidP="003D0F21">
      <w:pPr>
        <w:pStyle w:val="BodyText"/>
        <w:rPr>
          <w:lang w:val="be-BY"/>
        </w:rPr>
      </w:pPr>
    </w:p>
    <w:p w:rsidR="00EF004C" w:rsidRDefault="00EF004C" w:rsidP="003D0F21">
      <w:pPr>
        <w:pStyle w:val="BodyText"/>
        <w:rPr>
          <w:lang w:val="be-BY"/>
        </w:rPr>
      </w:pPr>
    </w:p>
    <w:p w:rsidR="00EF004C" w:rsidRDefault="00EF004C" w:rsidP="003D0F21">
      <w:pPr>
        <w:pStyle w:val="BodyText"/>
        <w:jc w:val="center"/>
      </w:pPr>
    </w:p>
    <w:p w:rsidR="00EF004C" w:rsidRDefault="00EF004C" w:rsidP="003D0F21">
      <w:pPr>
        <w:pStyle w:val="BodyText"/>
        <w:jc w:val="center"/>
      </w:pPr>
      <w:r>
        <w:br w:type="column"/>
        <w:t>Учреждение образования</w:t>
      </w:r>
    </w:p>
    <w:p w:rsidR="00EF004C" w:rsidRDefault="00EF004C" w:rsidP="003D0F21">
      <w:pPr>
        <w:pStyle w:val="BodyText"/>
        <w:jc w:val="center"/>
        <w:rPr>
          <w:lang w:val="be-BY"/>
        </w:rPr>
      </w:pPr>
      <w:r>
        <w:rPr>
          <w:lang w:val="be-BY"/>
        </w:rPr>
        <w:t xml:space="preserve"> “Брестский государственный университет имени А.С. Пушкина”</w:t>
      </w:r>
    </w:p>
    <w:p w:rsidR="00EF004C" w:rsidRDefault="00EF004C" w:rsidP="003D0F21">
      <w:pPr>
        <w:pStyle w:val="BodyText"/>
        <w:jc w:val="center"/>
        <w:rPr>
          <w:lang w:val="be-BY"/>
        </w:rPr>
      </w:pPr>
    </w:p>
    <w:p w:rsidR="00EF004C" w:rsidRDefault="00EF004C" w:rsidP="003D0F21">
      <w:pPr>
        <w:pStyle w:val="BodyText"/>
        <w:jc w:val="center"/>
        <w:rPr>
          <w:lang w:val="be-BY"/>
        </w:rPr>
      </w:pPr>
      <w:r>
        <w:rPr>
          <w:lang w:val="be-BY"/>
        </w:rPr>
        <w:t>Исторический факультет</w:t>
      </w:r>
    </w:p>
    <w:p w:rsidR="00EF004C" w:rsidRDefault="00EF004C" w:rsidP="003D0F21">
      <w:pPr>
        <w:pStyle w:val="BodyText"/>
        <w:jc w:val="center"/>
        <w:rPr>
          <w:lang w:val="be-BY"/>
        </w:rPr>
      </w:pPr>
    </w:p>
    <w:p w:rsidR="00EF004C" w:rsidRDefault="00EF004C" w:rsidP="003D0F21">
      <w:pPr>
        <w:pStyle w:val="BodyText"/>
        <w:tabs>
          <w:tab w:val="left" w:pos="4680"/>
        </w:tabs>
        <w:jc w:val="center"/>
        <w:rPr>
          <w:lang w:val="be-BY"/>
        </w:rPr>
      </w:pPr>
      <w:r w:rsidRPr="000360DD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39.5pt">
            <v:imagedata r:id="rId5" o:title=""/>
          </v:shape>
        </w:pict>
      </w:r>
    </w:p>
    <w:p w:rsidR="00EF004C" w:rsidRDefault="00EF004C" w:rsidP="003D0F21">
      <w:pPr>
        <w:pStyle w:val="BodyText"/>
        <w:jc w:val="center"/>
        <w:rPr>
          <w:lang w:val="be-BY"/>
        </w:rPr>
      </w:pPr>
    </w:p>
    <w:p w:rsidR="00EF004C" w:rsidRDefault="00EF004C" w:rsidP="003D0F21">
      <w:pPr>
        <w:pStyle w:val="BodyText"/>
        <w:jc w:val="center"/>
        <w:rPr>
          <w:lang w:val="be-BY"/>
        </w:rPr>
      </w:pPr>
      <w:r>
        <w:rPr>
          <w:lang w:val="be-BY"/>
        </w:rPr>
        <w:t>проводит</w:t>
      </w:r>
    </w:p>
    <w:p w:rsidR="00EF004C" w:rsidRDefault="00EF004C" w:rsidP="003D0F21">
      <w:pPr>
        <w:pStyle w:val="BodyText"/>
        <w:jc w:val="center"/>
        <w:rPr>
          <w:lang w:val="be-BY"/>
        </w:rPr>
      </w:pPr>
    </w:p>
    <w:p w:rsidR="00EF004C" w:rsidRDefault="00EF004C" w:rsidP="003D0F21">
      <w:pPr>
        <w:pStyle w:val="BodyText2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Региональную студенческую </w:t>
      </w:r>
    </w:p>
    <w:p w:rsidR="00EF004C" w:rsidRDefault="00EF004C" w:rsidP="003D0F21">
      <w:pPr>
        <w:pStyle w:val="BodyText2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научно-практическую конференцию </w:t>
      </w:r>
    </w:p>
    <w:p w:rsidR="00EF004C" w:rsidRDefault="00EF004C" w:rsidP="003D0F21">
      <w:pPr>
        <w:pStyle w:val="BodyText2"/>
        <w:jc w:val="left"/>
        <w:rPr>
          <w:b w:val="0"/>
          <w:bCs w:val="0"/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sz w:val="28"/>
          <w:lang w:val="ru-RU"/>
        </w:rPr>
      </w:pPr>
      <w:r>
        <w:rPr>
          <w:i w:val="0"/>
          <w:iCs w:val="0"/>
          <w:sz w:val="28"/>
          <w:lang w:val="ru-RU"/>
        </w:rPr>
        <w:t xml:space="preserve">«Историческая наука: достижения, проблемы, перспективы» </w:t>
      </w:r>
    </w:p>
    <w:p w:rsidR="00EF004C" w:rsidRDefault="00EF004C" w:rsidP="003D0F21">
      <w:pPr>
        <w:pStyle w:val="BodyText"/>
        <w:rPr>
          <w:lang w:val="be-BY"/>
        </w:rPr>
      </w:pPr>
    </w:p>
    <w:p w:rsidR="00EF004C" w:rsidRDefault="00EF004C" w:rsidP="003D0F21">
      <w:pPr>
        <w:pStyle w:val="BodyText"/>
        <w:jc w:val="center"/>
        <w:rPr>
          <w:b/>
          <w:lang w:val="be-BY"/>
        </w:rPr>
      </w:pPr>
      <w:r>
        <w:rPr>
          <w:b/>
          <w:lang w:val="be-BY"/>
        </w:rPr>
        <w:t xml:space="preserve">26−27 апреля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lang w:val="be-BY"/>
          </w:rPr>
          <w:t>2013 г</w:t>
        </w:r>
      </w:smartTag>
      <w:r>
        <w:rPr>
          <w:b/>
          <w:lang w:val="be-BY"/>
        </w:rPr>
        <w:t>.</w:t>
      </w: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  <w:r>
        <w:rPr>
          <w:i w:val="0"/>
          <w:iCs w:val="0"/>
          <w:lang w:val="ru-RU"/>
        </w:rPr>
        <w:t>Брест</w:t>
      </w: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  <w:r>
        <w:rPr>
          <w:i w:val="0"/>
          <w:iCs w:val="0"/>
          <w:lang w:val="ru-RU"/>
        </w:rPr>
        <w:br w:type="column"/>
        <w:t>ИНФОРМАЦИОННОЕ СООБЩЕНИЕ</w:t>
      </w:r>
    </w:p>
    <w:p w:rsidR="00EF004C" w:rsidRDefault="00EF004C" w:rsidP="003D0F21">
      <w:pPr>
        <w:pStyle w:val="BodyText"/>
        <w:jc w:val="center"/>
        <w:rPr>
          <w:b/>
          <w:bCs/>
          <w:sz w:val="24"/>
          <w:lang w:val="be-BY"/>
        </w:rPr>
      </w:pPr>
    </w:p>
    <w:p w:rsidR="00EF004C" w:rsidRDefault="00EF004C" w:rsidP="003D0F21">
      <w:pPr>
        <w:pStyle w:val="BodyText"/>
        <w:jc w:val="center"/>
        <w:rPr>
          <w:b/>
          <w:bCs/>
          <w:sz w:val="24"/>
          <w:lang w:val="be-BY"/>
        </w:rPr>
      </w:pPr>
      <w:r>
        <w:rPr>
          <w:b/>
          <w:bCs/>
          <w:sz w:val="24"/>
          <w:lang w:val="be-BY"/>
        </w:rPr>
        <w:t>Уважаемые студенты!</w:t>
      </w:r>
    </w:p>
    <w:p w:rsidR="00EF004C" w:rsidRDefault="00EF004C" w:rsidP="00306A0D">
      <w:pPr>
        <w:pStyle w:val="BodyText"/>
        <w:ind w:left="180" w:hanging="180"/>
        <w:jc w:val="center"/>
        <w:rPr>
          <w:lang w:val="be-BY"/>
        </w:rPr>
      </w:pPr>
      <w:r>
        <w:rPr>
          <w:lang w:val="be-BY"/>
        </w:rPr>
        <w:t>Приглашаем Вас принять участие в работе Региональной студенческой</w:t>
      </w:r>
    </w:p>
    <w:p w:rsidR="00EF004C" w:rsidRDefault="00EF004C" w:rsidP="00306A0D">
      <w:pPr>
        <w:pStyle w:val="BodyText"/>
        <w:ind w:left="180" w:hanging="180"/>
        <w:jc w:val="center"/>
        <w:rPr>
          <w:lang w:val="be-BY"/>
        </w:rPr>
      </w:pPr>
      <w:r>
        <w:rPr>
          <w:lang w:val="be-BY"/>
        </w:rPr>
        <w:t xml:space="preserve"> научно-практической конференции </w:t>
      </w:r>
    </w:p>
    <w:p w:rsidR="00EF004C" w:rsidRDefault="00EF004C" w:rsidP="003D0F21">
      <w:pPr>
        <w:pStyle w:val="BodyText2"/>
        <w:rPr>
          <w:i w:val="0"/>
          <w:iCs w:val="0"/>
          <w:lang w:val="ru-RU"/>
        </w:rPr>
      </w:pPr>
      <w:r>
        <w:rPr>
          <w:i w:val="0"/>
          <w:iCs w:val="0"/>
          <w:lang w:val="ru-RU"/>
        </w:rPr>
        <w:t>«Историческая наука: достижения, проблемы, перспективы»</w:t>
      </w:r>
    </w:p>
    <w:p w:rsidR="00EF004C" w:rsidRDefault="00EF004C" w:rsidP="003D0F21">
      <w:pPr>
        <w:pStyle w:val="BodyText2"/>
        <w:jc w:val="left"/>
        <w:rPr>
          <w:i w:val="0"/>
          <w:iCs w:val="0"/>
          <w:lang w:val="ru-RU"/>
        </w:rPr>
      </w:pPr>
    </w:p>
    <w:p w:rsidR="00EF004C" w:rsidRPr="00641449" w:rsidRDefault="00EF004C" w:rsidP="003D0F21">
      <w:pPr>
        <w:pStyle w:val="BodyText"/>
        <w:jc w:val="center"/>
        <w:rPr>
          <w:b/>
        </w:rPr>
      </w:pPr>
      <w:r>
        <w:rPr>
          <w:b/>
        </w:rPr>
        <w:t>Проблемное поле конференции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Источниковедение, историография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 xml:space="preserve">Археология, этнография и специальные исторические дисциплины 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История древнего мира и средних веков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Новая и новейшая история стран Западной Европы и Америки, Азии, Африки, Латинской Америки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История славянских народов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 xml:space="preserve">История Беларуси 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История международных отношений и внешней политики Республики Беларусь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>История религии и культуры</w:t>
      </w:r>
    </w:p>
    <w:p w:rsidR="00EF004C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>
        <w:t>История социально-политической и экономической теории</w:t>
      </w:r>
    </w:p>
    <w:p w:rsidR="00EF004C" w:rsidRPr="009845B9" w:rsidRDefault="00EF004C" w:rsidP="00D50003">
      <w:pPr>
        <w:numPr>
          <w:ilvl w:val="0"/>
          <w:numId w:val="4"/>
        </w:numPr>
        <w:tabs>
          <w:tab w:val="clear" w:pos="720"/>
          <w:tab w:val="num" w:pos="360"/>
        </w:tabs>
        <w:ind w:left="362" w:hanging="181"/>
        <w:jc w:val="both"/>
      </w:pPr>
      <w:r w:rsidRPr="009845B9">
        <w:t xml:space="preserve">Проблемы воспитания и образования в истории и современности </w:t>
      </w:r>
    </w:p>
    <w:p w:rsidR="00EF004C" w:rsidRPr="00AA329B" w:rsidRDefault="00EF004C" w:rsidP="00E21297">
      <w:pPr>
        <w:tabs>
          <w:tab w:val="num" w:pos="360"/>
        </w:tabs>
        <w:ind w:left="360" w:hanging="180"/>
        <w:jc w:val="both"/>
        <w:rPr>
          <w:b/>
          <w:bCs/>
          <w:i/>
          <w:iCs/>
          <w:sz w:val="22"/>
        </w:rPr>
      </w:pPr>
    </w:p>
    <w:p w:rsidR="00EF004C" w:rsidRDefault="00EF004C" w:rsidP="003D0F21">
      <w:pPr>
        <w:jc w:val="center"/>
        <w:rPr>
          <w:b/>
          <w:bCs/>
          <w:i/>
          <w:iCs/>
          <w:sz w:val="22"/>
          <w:lang w:val="be-BY"/>
        </w:rPr>
      </w:pPr>
      <w:r>
        <w:rPr>
          <w:b/>
          <w:bCs/>
          <w:i/>
          <w:iCs/>
          <w:sz w:val="22"/>
          <w:lang w:val="be-BY"/>
        </w:rPr>
        <w:t>Условия участия в конференции:</w:t>
      </w:r>
    </w:p>
    <w:p w:rsidR="00EF004C" w:rsidRDefault="00EF004C" w:rsidP="003D0F21">
      <w:pPr>
        <w:pStyle w:val="BodyText"/>
        <w:rPr>
          <w:sz w:val="24"/>
        </w:rPr>
      </w:pPr>
      <w:r w:rsidRPr="00641449">
        <w:rPr>
          <w:sz w:val="24"/>
          <w:lang w:val="be-BY"/>
        </w:rPr>
        <w:t xml:space="preserve">Желающим принять </w:t>
      </w:r>
      <w:r w:rsidRPr="00641449">
        <w:rPr>
          <w:sz w:val="24"/>
        </w:rPr>
        <w:t>участие в работе конференции необходимо посл</w:t>
      </w:r>
      <w:r>
        <w:rPr>
          <w:sz w:val="24"/>
        </w:rPr>
        <w:t xml:space="preserve">ать заявку и материалы докладов объёмом 3 полные страницы </w:t>
      </w:r>
      <w:r w:rsidRPr="00641449">
        <w:rPr>
          <w:sz w:val="24"/>
        </w:rPr>
        <w:t>(статья + С</w:t>
      </w:r>
      <w:r w:rsidRPr="00641449">
        <w:rPr>
          <w:sz w:val="24"/>
          <w:lang w:val="en-US"/>
        </w:rPr>
        <w:t>D</w:t>
      </w:r>
      <w:r w:rsidRPr="00641449">
        <w:rPr>
          <w:sz w:val="24"/>
        </w:rPr>
        <w:t xml:space="preserve"> диск</w:t>
      </w:r>
      <w:r>
        <w:rPr>
          <w:sz w:val="24"/>
        </w:rPr>
        <w:t xml:space="preserve">) до 22 апреля </w:t>
      </w:r>
      <w:smartTag w:uri="urn:schemas-microsoft-com:office:smarttags" w:element="metricconverter">
        <w:smartTagPr>
          <w:attr w:name="ProductID" w:val="2013 г"/>
        </w:smartTagPr>
        <w:r>
          <w:rPr>
            <w:sz w:val="24"/>
          </w:rPr>
          <w:t>2013</w:t>
        </w:r>
        <w:r w:rsidRPr="00641449">
          <w:rPr>
            <w:sz w:val="24"/>
          </w:rPr>
          <w:t> г</w:t>
        </w:r>
      </w:smartTag>
      <w:r w:rsidRPr="00641449">
        <w:rPr>
          <w:sz w:val="24"/>
        </w:rPr>
        <w:t>. по адресу оргкомитета ил</w:t>
      </w:r>
      <w:r>
        <w:rPr>
          <w:sz w:val="24"/>
        </w:rPr>
        <w:t>и передать по электронной почте.</w:t>
      </w:r>
    </w:p>
    <w:p w:rsidR="00EF004C" w:rsidRDefault="00EF004C" w:rsidP="003D0F21">
      <w:pPr>
        <w:pStyle w:val="BodyText"/>
        <w:rPr>
          <w:b/>
          <w:sz w:val="24"/>
          <w:u w:val="single"/>
          <w:lang w:val="be-BY"/>
        </w:rPr>
      </w:pPr>
    </w:p>
    <w:p w:rsidR="00EF004C" w:rsidRPr="008F4A03" w:rsidRDefault="00EF004C" w:rsidP="003D0F21">
      <w:pPr>
        <w:pStyle w:val="BodyText"/>
        <w:rPr>
          <w:b/>
          <w:sz w:val="24"/>
          <w:u w:val="single"/>
          <w:lang w:val="be-BY"/>
        </w:rPr>
      </w:pPr>
      <w:r w:rsidRPr="008F4A03">
        <w:rPr>
          <w:b/>
          <w:sz w:val="24"/>
          <w:u w:val="single"/>
          <w:lang w:val="be-BY"/>
        </w:rPr>
        <w:t>Оргвзнос – 30 000 бел. руб.</w:t>
      </w:r>
      <w:r>
        <w:rPr>
          <w:b/>
          <w:sz w:val="24"/>
          <w:u w:val="single"/>
          <w:lang w:val="be-BY"/>
        </w:rPr>
        <w:t xml:space="preserve"> за публикацию </w:t>
      </w:r>
    </w:p>
    <w:p w:rsidR="00EF004C" w:rsidRDefault="00EF004C" w:rsidP="003D0F21">
      <w:pPr>
        <w:pStyle w:val="BodyText"/>
        <w:rPr>
          <w:sz w:val="24"/>
        </w:rPr>
      </w:pPr>
      <w:r>
        <w:rPr>
          <w:sz w:val="24"/>
        </w:rPr>
        <w:t>Выступления на пленарном заседании – 15 минут</w:t>
      </w:r>
    </w:p>
    <w:p w:rsidR="00EF004C" w:rsidRDefault="00EF004C" w:rsidP="003D0F21">
      <w:pPr>
        <w:pStyle w:val="BodyText"/>
        <w:rPr>
          <w:lang w:val="be-BY"/>
        </w:rPr>
      </w:pPr>
      <w:r>
        <w:rPr>
          <w:sz w:val="24"/>
        </w:rPr>
        <w:t>Выступления на секциях – до 10 минут</w:t>
      </w:r>
    </w:p>
    <w:p w:rsidR="00EF004C" w:rsidRDefault="00EF004C" w:rsidP="003D0F21">
      <w:pPr>
        <w:jc w:val="both"/>
        <w:rPr>
          <w:b/>
          <w:bCs/>
          <w:i/>
          <w:iCs/>
          <w:sz w:val="20"/>
          <w:lang w:val="be-BY"/>
        </w:rPr>
      </w:pPr>
    </w:p>
    <w:p w:rsidR="00EF004C" w:rsidRDefault="00EF004C" w:rsidP="003D0F21">
      <w:pPr>
        <w:jc w:val="both"/>
        <w:rPr>
          <w:b/>
          <w:bCs/>
          <w:i/>
          <w:iCs/>
          <w:sz w:val="20"/>
        </w:rPr>
      </w:pPr>
      <w:r>
        <w:rPr>
          <w:b/>
          <w:bCs/>
          <w:i/>
          <w:iCs/>
          <w:sz w:val="20"/>
          <w:lang w:val="be-BY"/>
        </w:rPr>
        <w:t xml:space="preserve">Оргкомитет оставляет за собой право отбора текстов докладов для публикации. </w:t>
      </w:r>
    </w:p>
    <w:p w:rsidR="00EF004C" w:rsidRDefault="00EF004C" w:rsidP="003D0F21">
      <w:pPr>
        <w:pStyle w:val="BodyText"/>
        <w:numPr>
          <w:ilvl w:val="0"/>
          <w:numId w:val="2"/>
        </w:numPr>
        <w:rPr>
          <w:sz w:val="20"/>
          <w:lang w:val="be-BY"/>
        </w:rPr>
      </w:pPr>
      <w:r>
        <w:rPr>
          <w:sz w:val="20"/>
          <w:lang w:val="be-BY"/>
        </w:rPr>
        <w:t xml:space="preserve">Рабочие языки конференции: русский, белорусский. </w:t>
      </w:r>
    </w:p>
    <w:p w:rsidR="00EF004C" w:rsidRDefault="00EF004C" w:rsidP="003D0F21">
      <w:pPr>
        <w:pStyle w:val="Heading2"/>
        <w:rPr>
          <w:lang w:val="ru-RU"/>
        </w:rPr>
      </w:pPr>
    </w:p>
    <w:p w:rsidR="00EF004C" w:rsidRDefault="00EF004C" w:rsidP="003D0F21">
      <w:pPr>
        <w:pStyle w:val="Heading2"/>
        <w:rPr>
          <w:lang w:val="ru-RU"/>
        </w:rPr>
      </w:pPr>
      <w:r>
        <w:rPr>
          <w:lang w:val="ru-RU"/>
        </w:rPr>
        <w:t>Требования к оформлению материалов</w:t>
      </w:r>
    </w:p>
    <w:p w:rsidR="00EF004C" w:rsidRDefault="00EF004C" w:rsidP="003D0F21">
      <w:pPr>
        <w:pStyle w:val="BodyText"/>
        <w:tabs>
          <w:tab w:val="left" w:pos="540"/>
        </w:tabs>
      </w:pPr>
      <w:r>
        <w:rPr>
          <w:lang w:val="be-BY"/>
        </w:rPr>
        <w:tab/>
        <w:t xml:space="preserve">Материалы докладов объёмом 3 полные страницы формата А4 (210 х 297мм) должны быть набраны в редакторе </w:t>
      </w:r>
      <w:r>
        <w:rPr>
          <w:lang w:val="en-US"/>
        </w:rPr>
        <w:t>Word</w:t>
      </w:r>
      <w:r>
        <w:rPr>
          <w:lang w:val="be-BY"/>
        </w:rPr>
        <w:t xml:space="preserve"> (версия не ниже  6,0) для </w:t>
      </w:r>
      <w:r>
        <w:rPr>
          <w:lang w:val="en-US"/>
        </w:rPr>
        <w:t>Windows</w:t>
      </w:r>
      <w:r>
        <w:t xml:space="preserve"> (название файла – фамилия автора). Шрифт – </w:t>
      </w:r>
      <w:r>
        <w:rPr>
          <w:lang w:val="en-US"/>
        </w:rPr>
        <w:t>Tims</w:t>
      </w:r>
      <w:r>
        <w:t xml:space="preserve"> </w:t>
      </w:r>
      <w:r>
        <w:rPr>
          <w:lang w:val="en-US"/>
        </w:rPr>
        <w:t>New</w:t>
      </w:r>
      <w:r>
        <w:t xml:space="preserve"> </w:t>
      </w:r>
      <w:r>
        <w:rPr>
          <w:lang w:val="en-US"/>
        </w:rPr>
        <w:t>Roman</w:t>
      </w:r>
      <w:r>
        <w:t xml:space="preserve">, размер – </w:t>
      </w:r>
      <w:smartTag w:uri="urn:schemas-microsoft-com:office:smarttags" w:element="metricconverter">
        <w:smartTagPr>
          <w:attr w:name="ProductID" w:val="2012 г"/>
        </w:smartTagPr>
        <w:r>
          <w:t xml:space="preserve">14 </w:t>
        </w:r>
        <w:r>
          <w:rPr>
            <w:lang w:val="en-US"/>
          </w:rPr>
          <w:t>pt</w:t>
        </w:r>
      </w:smartTag>
      <w:r>
        <w:t xml:space="preserve">. Поля: верхнее – </w:t>
      </w:r>
      <w:smartTag w:uri="urn:schemas-microsoft-com:office:smarttags" w:element="metricconverter">
        <w:smartTagPr>
          <w:attr w:name="ProductID" w:val="2012 г"/>
        </w:smartTagPr>
        <w:r>
          <w:t>35 мм</w:t>
        </w:r>
      </w:smartTag>
      <w:r>
        <w:t xml:space="preserve">, левое, нижнее, правое – </w:t>
      </w:r>
      <w:smartTag w:uri="urn:schemas-microsoft-com:office:smarttags" w:element="metricconverter">
        <w:smartTagPr>
          <w:attr w:name="ProductID" w:val="2012 г"/>
        </w:smartTagPr>
        <w:r>
          <w:t>25 мм</w:t>
        </w:r>
      </w:smartTag>
      <w:r>
        <w:t xml:space="preserve">. Абзац –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>. Интервал – одинарный.</w:t>
      </w:r>
    </w:p>
    <w:p w:rsidR="00EF004C" w:rsidRDefault="00EF004C" w:rsidP="003D0F21">
      <w:pPr>
        <w:pStyle w:val="BodyText"/>
        <w:tabs>
          <w:tab w:val="left" w:pos="540"/>
        </w:tabs>
        <w:rPr>
          <w:lang w:val="be-BY"/>
        </w:rPr>
      </w:pPr>
      <w:r>
        <w:rPr>
          <w:lang w:val="be-BY"/>
        </w:rPr>
        <w:tab/>
        <w:t xml:space="preserve">Номера страниц не проставляются. </w:t>
      </w:r>
    </w:p>
    <w:p w:rsidR="00EF004C" w:rsidRDefault="00EF004C" w:rsidP="003D0F21">
      <w:pPr>
        <w:pStyle w:val="BodyText"/>
        <w:rPr>
          <w:lang w:val="be-BY"/>
        </w:rPr>
      </w:pPr>
      <w:r>
        <w:rPr>
          <w:lang w:val="be-BY"/>
        </w:rPr>
        <w:t>Макроэлементы текста: 1) прописными буквами пишутся инициалы и фамилия автора или авторов (жирным шрифтом), далее в скобках сокращенное название учреждения; 2) следующая строка – данные научного руководителя; 3) через интервал прописными буквами пишется название работы (не более двух строк, жирным шрифтом, прописными буквами); 4) текст научной статьи подается с обязательным форматированием по ширине и без переносов; 5) ссылки на источники  подаются в тексте цифрами в квадратных скобках [2, с. 35]; 6) сведения о каждом источнике необходимо печатать через 1 интервал от основного текста, оформление литературы согласно с ГОСТу 7.1</w:t>
      </w:r>
      <w:r w:rsidRPr="00CF0F42">
        <w:rPr>
          <w:lang w:val="be-BY"/>
        </w:rPr>
        <w:t xml:space="preserve"> </w:t>
      </w:r>
      <w:r>
        <w:rPr>
          <w:lang w:val="be-BY"/>
        </w:rPr>
        <w:t xml:space="preserve">в алфавитном порядке, </w:t>
      </w:r>
      <w:r>
        <w:t xml:space="preserve">размер шрифта – </w:t>
      </w:r>
      <w:smartTag w:uri="urn:schemas-microsoft-com:office:smarttags" w:element="metricconverter">
        <w:smartTagPr>
          <w:attr w:name="ProductID" w:val="12 pt"/>
        </w:smartTagPr>
        <w:r>
          <w:t xml:space="preserve">12 </w:t>
        </w:r>
        <w:r>
          <w:rPr>
            <w:lang w:val="en-US"/>
          </w:rPr>
          <w:t>pt</w:t>
        </w:r>
      </w:smartTag>
      <w:r>
        <w:rPr>
          <w:lang w:val="be-BY"/>
        </w:rPr>
        <w:t>, слово “литература” не пишется.</w:t>
      </w:r>
    </w:p>
    <w:p w:rsidR="00EF004C" w:rsidRPr="0063401B" w:rsidRDefault="00EF004C" w:rsidP="000E4DB6">
      <w:pPr>
        <w:pStyle w:val="BodyText"/>
        <w:ind w:firstLine="720"/>
        <w:rPr>
          <w:b/>
          <w:szCs w:val="22"/>
        </w:rPr>
      </w:pPr>
      <w:r w:rsidRPr="0063401B">
        <w:rPr>
          <w:b/>
          <w:szCs w:val="22"/>
        </w:rPr>
        <w:t xml:space="preserve">Текст должен быть тщательно вычитан, отформатирован, подписан научным руководителем. Статьи, не соответствующие требованиям, не рассматриваются и к печати не принимаются.  </w:t>
      </w:r>
    </w:p>
    <w:p w:rsidR="00EF004C" w:rsidRDefault="00EF004C" w:rsidP="003D0F21">
      <w:pPr>
        <w:pStyle w:val="BodyText"/>
        <w:ind w:right="-64"/>
        <w:jc w:val="center"/>
        <w:rPr>
          <w:b/>
          <w:lang w:val="be-BY"/>
        </w:rPr>
      </w:pPr>
      <w:r>
        <w:rPr>
          <w:b/>
          <w:lang w:val="be-BY"/>
        </w:rPr>
        <w:t>ПРИМЕР ОФОРМЛЕНИЯ МАТЕРИАЛОВ</w:t>
      </w:r>
    </w:p>
    <w:p w:rsidR="00EF004C" w:rsidRPr="004F22BB" w:rsidRDefault="00EF004C" w:rsidP="003D0F21">
      <w:pPr>
        <w:pStyle w:val="BodyText"/>
        <w:ind w:right="-64"/>
        <w:jc w:val="center"/>
        <w:rPr>
          <w:b/>
          <w:lang w:val="be-BY"/>
        </w:rPr>
      </w:pPr>
    </w:p>
    <w:p w:rsidR="00EF004C" w:rsidRDefault="00EF004C" w:rsidP="00CD4C8C">
      <w:pPr>
        <w:pStyle w:val="BodyText"/>
        <w:ind w:right="-64" w:firstLine="360"/>
        <w:jc w:val="left"/>
      </w:pPr>
      <w:r>
        <w:rPr>
          <w:b/>
          <w:lang w:val="be-BY"/>
        </w:rPr>
        <w:t xml:space="preserve">И.О. ФАМИЛИЯ </w:t>
      </w:r>
      <w:r w:rsidRPr="00CD4C8C">
        <w:rPr>
          <w:lang w:val="be-BY"/>
        </w:rPr>
        <w:t>(</w:t>
      </w:r>
      <w:r>
        <w:rPr>
          <w:lang w:val="be-BY"/>
        </w:rPr>
        <w:t xml:space="preserve">БрГУ имени А.С. Пушкина) </w:t>
      </w:r>
    </w:p>
    <w:p w:rsidR="00EF004C" w:rsidRDefault="00EF004C" w:rsidP="00FA4635">
      <w:pPr>
        <w:pStyle w:val="BodyText"/>
        <w:ind w:right="-64" w:firstLine="360"/>
      </w:pPr>
      <w:r>
        <w:t xml:space="preserve">Научный руководитель: И.О. Фамилия, ученая степень, звание  </w:t>
      </w:r>
    </w:p>
    <w:p w:rsidR="00EF004C" w:rsidRDefault="00EF004C" w:rsidP="003D0F21">
      <w:pPr>
        <w:pStyle w:val="BodyText"/>
        <w:ind w:right="-64"/>
        <w:jc w:val="left"/>
      </w:pPr>
    </w:p>
    <w:p w:rsidR="00EF004C" w:rsidRDefault="00EF004C" w:rsidP="00CD4C8C">
      <w:pPr>
        <w:pStyle w:val="BodyText"/>
        <w:ind w:right="-64" w:firstLine="360"/>
        <w:jc w:val="left"/>
        <w:rPr>
          <w:b/>
          <w:lang w:val="be-BY"/>
        </w:rPr>
      </w:pPr>
      <w:r>
        <w:rPr>
          <w:b/>
          <w:lang w:val="be-BY"/>
        </w:rPr>
        <w:t>НАЗВАНИЕ ДОКЛАДА</w:t>
      </w:r>
    </w:p>
    <w:p w:rsidR="00EF004C" w:rsidRDefault="00EF004C" w:rsidP="003D0F21">
      <w:pPr>
        <w:pStyle w:val="BodyText"/>
        <w:ind w:right="-64"/>
        <w:jc w:val="left"/>
        <w:rPr>
          <w:b/>
          <w:lang w:val="be-BY"/>
        </w:rPr>
      </w:pPr>
    </w:p>
    <w:p w:rsidR="00EF004C" w:rsidRDefault="00EF004C" w:rsidP="00CD4C8C">
      <w:pPr>
        <w:pStyle w:val="BodyText"/>
        <w:ind w:right="-64" w:firstLine="360"/>
        <w:jc w:val="left"/>
      </w:pPr>
      <w:r>
        <w:rPr>
          <w:lang w:val="be-BY"/>
        </w:rPr>
        <w:t xml:space="preserve">Текст____________________________________ </w:t>
      </w:r>
      <w:r>
        <w:t>____________________________________________</w:t>
      </w:r>
    </w:p>
    <w:p w:rsidR="00EF004C" w:rsidRDefault="00EF004C" w:rsidP="003D0F21">
      <w:pPr>
        <w:pStyle w:val="BodyText"/>
        <w:ind w:right="-64"/>
        <w:rPr>
          <w:lang w:val="be-BY"/>
        </w:rPr>
      </w:pPr>
      <w:r>
        <w:rPr>
          <w:lang w:val="be-BY"/>
        </w:rPr>
        <w:t>____________________________________________</w:t>
      </w:r>
    </w:p>
    <w:p w:rsidR="00EF004C" w:rsidRDefault="00EF004C" w:rsidP="003D0F21">
      <w:pPr>
        <w:pStyle w:val="BodyText"/>
        <w:ind w:right="-64"/>
        <w:rPr>
          <w:lang w:val="be-BY"/>
        </w:rPr>
      </w:pPr>
    </w:p>
    <w:p w:rsidR="00EF004C" w:rsidRDefault="00EF004C" w:rsidP="003D0F21">
      <w:pPr>
        <w:pStyle w:val="BodyText"/>
        <w:ind w:right="-64"/>
        <w:rPr>
          <w:lang w:val="be-BY"/>
        </w:rPr>
      </w:pPr>
      <w:r>
        <w:rPr>
          <w:lang w:val="be-BY"/>
        </w:rPr>
        <w:t>Справки:</w:t>
      </w:r>
    </w:p>
    <w:p w:rsidR="00EF004C" w:rsidRDefault="00EF004C" w:rsidP="003D0F21">
      <w:pPr>
        <w:pStyle w:val="BodyText"/>
        <w:ind w:right="-64"/>
        <w:rPr>
          <w:lang w:val="be-BY"/>
        </w:rPr>
      </w:pPr>
      <w:r>
        <w:rPr>
          <w:lang w:val="be-BY"/>
        </w:rPr>
        <w:t>Секретариат конференции:</w:t>
      </w:r>
    </w:p>
    <w:p w:rsidR="00EF004C" w:rsidRPr="00851374" w:rsidRDefault="00EF004C" w:rsidP="003D0F21">
      <w:pPr>
        <w:pStyle w:val="BodyText"/>
        <w:ind w:right="-64"/>
      </w:pPr>
      <w:r>
        <w:t>Кравчук Наталья Ивановна</w:t>
      </w:r>
    </w:p>
    <w:p w:rsidR="00EF004C" w:rsidRDefault="00EF004C" w:rsidP="003D0F21">
      <w:pPr>
        <w:pStyle w:val="BodyText"/>
        <w:ind w:right="-64"/>
        <w:rPr>
          <w:lang w:val="be-BY"/>
        </w:rPr>
      </w:pPr>
      <w:r>
        <w:rPr>
          <w:lang w:val="be-BY"/>
        </w:rPr>
        <w:t xml:space="preserve">Тел. 20-85-09  </w:t>
      </w:r>
    </w:p>
    <w:p w:rsidR="00EF004C" w:rsidRPr="008F4A03" w:rsidRDefault="00EF004C" w:rsidP="003D0F21">
      <w:pPr>
        <w:rPr>
          <w:sz w:val="22"/>
          <w:szCs w:val="22"/>
        </w:rPr>
      </w:pPr>
      <w:r>
        <w:rPr>
          <w:sz w:val="22"/>
          <w:szCs w:val="22"/>
          <w:lang w:val="fr-FR"/>
        </w:rPr>
        <w:t>e</w:t>
      </w:r>
      <w:r w:rsidRPr="008F4A03">
        <w:rPr>
          <w:sz w:val="22"/>
          <w:szCs w:val="22"/>
        </w:rPr>
        <w:t>-</w:t>
      </w:r>
      <w:r>
        <w:rPr>
          <w:sz w:val="22"/>
          <w:szCs w:val="22"/>
          <w:lang w:val="fr-FR"/>
        </w:rPr>
        <w:t>mail</w:t>
      </w:r>
      <w:r w:rsidRPr="008F4A03">
        <w:rPr>
          <w:sz w:val="22"/>
          <w:szCs w:val="22"/>
        </w:rPr>
        <w:t xml:space="preserve">: </w:t>
      </w:r>
      <w:r>
        <w:rPr>
          <w:sz w:val="22"/>
          <w:szCs w:val="22"/>
          <w:u w:val="single"/>
          <w:lang w:val="en-US"/>
        </w:rPr>
        <w:t>genhist</w:t>
      </w:r>
      <w:r w:rsidRPr="008F4A03">
        <w:rPr>
          <w:sz w:val="22"/>
          <w:szCs w:val="22"/>
          <w:u w:val="single"/>
        </w:rPr>
        <w:t>@</w:t>
      </w:r>
      <w:r>
        <w:rPr>
          <w:sz w:val="22"/>
          <w:szCs w:val="22"/>
          <w:u w:val="single"/>
          <w:lang w:val="en-US"/>
        </w:rPr>
        <w:t>brsu</w:t>
      </w:r>
      <w:r w:rsidRPr="008F4A03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  <w:lang w:val="en-US"/>
        </w:rPr>
        <w:t>brest</w:t>
      </w:r>
      <w:r w:rsidRPr="008F4A03">
        <w:rPr>
          <w:sz w:val="22"/>
          <w:szCs w:val="22"/>
          <w:u w:val="single"/>
        </w:rPr>
        <w:t>.</w:t>
      </w:r>
      <w:r>
        <w:rPr>
          <w:sz w:val="22"/>
          <w:szCs w:val="22"/>
          <w:u w:val="single"/>
          <w:lang w:val="en-US"/>
        </w:rPr>
        <w:t>by</w:t>
      </w:r>
    </w:p>
    <w:p w:rsidR="00EF004C" w:rsidRDefault="00EF004C" w:rsidP="003D0F21">
      <w:pPr>
        <w:pStyle w:val="BodyText"/>
        <w:ind w:right="-64"/>
        <w:rPr>
          <w:bCs/>
          <w:i/>
          <w:iCs/>
          <w:szCs w:val="22"/>
          <w:lang w:val="be-BY"/>
        </w:rPr>
      </w:pPr>
    </w:p>
    <w:p w:rsidR="00EF004C" w:rsidRDefault="00EF004C" w:rsidP="003D0F21">
      <w:pPr>
        <w:pStyle w:val="BodyText"/>
        <w:ind w:right="-64"/>
        <w:jc w:val="center"/>
        <w:rPr>
          <w:b/>
          <w:bCs/>
          <w:i/>
          <w:iCs/>
          <w:lang w:val="be-BY"/>
        </w:rPr>
      </w:pPr>
      <w:r>
        <w:rPr>
          <w:b/>
          <w:bCs/>
          <w:i/>
          <w:iCs/>
          <w:lang w:val="be-BY"/>
        </w:rPr>
        <w:t>ЗАЯВКА</w:t>
      </w:r>
    </w:p>
    <w:p w:rsidR="00EF004C" w:rsidRDefault="00EF004C" w:rsidP="003D0F21">
      <w:pPr>
        <w:pStyle w:val="BodyText"/>
        <w:ind w:right="-64"/>
        <w:jc w:val="center"/>
        <w:rPr>
          <w:sz w:val="20"/>
        </w:rPr>
      </w:pPr>
      <w:r>
        <w:rPr>
          <w:sz w:val="20"/>
          <w:lang w:val="be-BY"/>
        </w:rPr>
        <w:t xml:space="preserve">участника Региональной студенческой </w:t>
      </w:r>
    </w:p>
    <w:p w:rsidR="00EF004C" w:rsidRDefault="00EF004C" w:rsidP="003D0F21">
      <w:pPr>
        <w:pStyle w:val="BodyText"/>
        <w:ind w:right="-64"/>
        <w:jc w:val="center"/>
        <w:rPr>
          <w:sz w:val="20"/>
          <w:lang w:val="be-BY"/>
        </w:rPr>
      </w:pPr>
      <w:r>
        <w:rPr>
          <w:sz w:val="20"/>
          <w:lang w:val="be-BY"/>
        </w:rPr>
        <w:t xml:space="preserve">научно-практической конференции </w:t>
      </w:r>
    </w:p>
    <w:p w:rsidR="00EF004C" w:rsidRDefault="00EF004C" w:rsidP="003D0F21">
      <w:pPr>
        <w:pStyle w:val="BodyText2"/>
        <w:ind w:left="180" w:right="-64" w:hanging="180"/>
        <w:rPr>
          <w:i w:val="0"/>
          <w:iCs w:val="0"/>
          <w:lang w:val="ru-RU"/>
        </w:rPr>
      </w:pPr>
      <w:r>
        <w:rPr>
          <w:i w:val="0"/>
        </w:rPr>
        <w:t>«</w:t>
      </w:r>
      <w:r>
        <w:rPr>
          <w:i w:val="0"/>
          <w:lang w:val="ru-RU"/>
        </w:rPr>
        <w:t>Историческая наука: достижения, проблемы, перспективы</w:t>
      </w:r>
      <w:r>
        <w:rPr>
          <w:i w:val="0"/>
        </w:rPr>
        <w:t xml:space="preserve">» </w:t>
      </w:r>
    </w:p>
    <w:p w:rsidR="00EF004C" w:rsidRDefault="00EF004C" w:rsidP="003D0F21">
      <w:pPr>
        <w:pStyle w:val="BodyText"/>
        <w:ind w:left="180" w:right="-64" w:hanging="180"/>
        <w:jc w:val="center"/>
        <w:rPr>
          <w:b/>
          <w:lang w:val="be-BY"/>
        </w:rPr>
      </w:pPr>
      <w:r w:rsidRPr="00D12927">
        <w:rPr>
          <w:b/>
          <w:lang w:val="be-BY"/>
        </w:rPr>
        <w:t>2</w:t>
      </w:r>
      <w:r>
        <w:rPr>
          <w:b/>
          <w:lang w:val="be-BY"/>
        </w:rPr>
        <w:t>6</w:t>
      </w:r>
      <w:r w:rsidRPr="00D12927">
        <w:rPr>
          <w:b/>
          <w:lang w:val="be-BY"/>
        </w:rPr>
        <w:t>−2</w:t>
      </w:r>
      <w:r>
        <w:rPr>
          <w:b/>
          <w:lang w:val="be-BY"/>
        </w:rPr>
        <w:t>7</w:t>
      </w:r>
      <w:r w:rsidRPr="00D12927">
        <w:rPr>
          <w:b/>
          <w:lang w:val="be-BY"/>
        </w:rPr>
        <w:t xml:space="preserve"> апреля</w:t>
      </w:r>
      <w:r>
        <w:rPr>
          <w:b/>
          <w:lang w:val="be-BY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lang w:val="be-BY"/>
          </w:rPr>
          <w:t>2013 г</w:t>
        </w:r>
      </w:smartTag>
      <w:r>
        <w:rPr>
          <w:b/>
          <w:lang w:val="be-BY"/>
        </w:rPr>
        <w:t>., г. Брест</w:t>
      </w:r>
    </w:p>
    <w:p w:rsidR="00EF004C" w:rsidRDefault="00EF004C" w:rsidP="003D0F21">
      <w:pPr>
        <w:pStyle w:val="BodyText"/>
        <w:ind w:left="180" w:right="-64" w:hanging="180"/>
        <w:jc w:val="center"/>
        <w:rPr>
          <w:b/>
          <w:lang w:val="be-BY"/>
        </w:rPr>
      </w:pP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Фамилия __________________________________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Имя_______________________________________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Отчество     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Факультет _________________________________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Полное название организации  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___________________________________________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Почтовый адрес       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___________________________________________</w:t>
      </w:r>
    </w:p>
    <w:p w:rsidR="00EF004C" w:rsidRDefault="00EF004C" w:rsidP="003D0F21">
      <w:pPr>
        <w:pStyle w:val="BodyText"/>
        <w:ind w:left="180" w:right="-64" w:hanging="180"/>
      </w:pPr>
      <w:r>
        <w:rPr>
          <w:lang w:val="be-BY"/>
        </w:rPr>
        <w:t>Контактный телефон,</w:t>
      </w:r>
    </w:p>
    <w:p w:rsidR="00EF004C" w:rsidRDefault="00EF004C" w:rsidP="003D0F21">
      <w:pPr>
        <w:pStyle w:val="BodyText"/>
        <w:ind w:right="-64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_____________________________________</w:t>
      </w:r>
    </w:p>
    <w:p w:rsidR="00EF004C" w:rsidRDefault="00EF004C" w:rsidP="003D0F21">
      <w:pPr>
        <w:pStyle w:val="BodyText"/>
        <w:ind w:left="180" w:right="-64" w:hanging="180"/>
      </w:pPr>
      <w:r>
        <w:t>___________________________________________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Тема доклада _______________________________</w:t>
      </w:r>
    </w:p>
    <w:p w:rsidR="00EF004C" w:rsidRDefault="00EF004C" w:rsidP="003D0F21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>___________________________________________</w:t>
      </w:r>
    </w:p>
    <w:p w:rsidR="00EF004C" w:rsidRPr="000E4DB6" w:rsidRDefault="00EF004C" w:rsidP="000E4DB6">
      <w:pPr>
        <w:pStyle w:val="BodyText"/>
        <w:ind w:left="180" w:right="-64" w:hanging="180"/>
        <w:rPr>
          <w:lang w:val="be-BY"/>
        </w:rPr>
      </w:pPr>
      <w:r>
        <w:rPr>
          <w:lang w:val="be-BY"/>
        </w:rPr>
        <w:t xml:space="preserve">   (подпись)</w:t>
      </w:r>
      <w:r>
        <w:rPr>
          <w:lang w:val="be-BY"/>
        </w:rPr>
        <w:tab/>
      </w:r>
      <w:r>
        <w:rPr>
          <w:lang w:val="be-BY"/>
        </w:rPr>
        <w:tab/>
      </w:r>
      <w:r>
        <w:rPr>
          <w:lang w:val="be-BY"/>
        </w:rPr>
        <w:tab/>
      </w:r>
      <w:r>
        <w:rPr>
          <w:lang w:val="be-BY"/>
        </w:rPr>
        <w:tab/>
        <w:t xml:space="preserve">     (дата)</w:t>
      </w:r>
    </w:p>
    <w:sectPr w:rsidR="00EF004C" w:rsidRPr="000E4DB6" w:rsidSect="00306A0D">
      <w:pgSz w:w="16838" w:h="11906" w:orient="landscape" w:code="9"/>
      <w:pgMar w:top="902" w:right="459" w:bottom="902" w:left="360" w:header="709" w:footer="709" w:gutter="0"/>
      <w:cols w:num="3" w:space="708" w:equalWidth="0">
        <w:col w:w="4817" w:space="708"/>
        <w:col w:w="4893" w:space="708"/>
        <w:col w:w="489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CF6"/>
    <w:multiLevelType w:val="hybridMultilevel"/>
    <w:tmpl w:val="2D1A9D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1B6181"/>
    <w:multiLevelType w:val="hybridMultilevel"/>
    <w:tmpl w:val="B6B4A16C"/>
    <w:lvl w:ilvl="0" w:tplc="9DF8B0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6C2471"/>
    <w:multiLevelType w:val="hybridMultilevel"/>
    <w:tmpl w:val="955682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3C0B3A8B"/>
    <w:multiLevelType w:val="hybridMultilevel"/>
    <w:tmpl w:val="71AC66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0F21"/>
    <w:rsid w:val="000360DD"/>
    <w:rsid w:val="0006556E"/>
    <w:rsid w:val="000A2FBF"/>
    <w:rsid w:val="000B0606"/>
    <w:rsid w:val="000E4DB6"/>
    <w:rsid w:val="0011007C"/>
    <w:rsid w:val="001F736E"/>
    <w:rsid w:val="00214C1F"/>
    <w:rsid w:val="002A1157"/>
    <w:rsid w:val="002C406B"/>
    <w:rsid w:val="00306A0D"/>
    <w:rsid w:val="00317FBA"/>
    <w:rsid w:val="00374788"/>
    <w:rsid w:val="00391D02"/>
    <w:rsid w:val="003D0F21"/>
    <w:rsid w:val="0045292F"/>
    <w:rsid w:val="004E0157"/>
    <w:rsid w:val="004E732D"/>
    <w:rsid w:val="004F22BB"/>
    <w:rsid w:val="005758B9"/>
    <w:rsid w:val="005F609B"/>
    <w:rsid w:val="0063401B"/>
    <w:rsid w:val="00641449"/>
    <w:rsid w:val="007536B1"/>
    <w:rsid w:val="0077020E"/>
    <w:rsid w:val="00851374"/>
    <w:rsid w:val="00896154"/>
    <w:rsid w:val="008F4A03"/>
    <w:rsid w:val="00941779"/>
    <w:rsid w:val="0094511E"/>
    <w:rsid w:val="0097264C"/>
    <w:rsid w:val="009845B9"/>
    <w:rsid w:val="00A54499"/>
    <w:rsid w:val="00A6781F"/>
    <w:rsid w:val="00AA329B"/>
    <w:rsid w:val="00AF3DEF"/>
    <w:rsid w:val="00C03EBA"/>
    <w:rsid w:val="00C42F9D"/>
    <w:rsid w:val="00C50E28"/>
    <w:rsid w:val="00C72177"/>
    <w:rsid w:val="00CD4C8C"/>
    <w:rsid w:val="00CF0F42"/>
    <w:rsid w:val="00D12927"/>
    <w:rsid w:val="00D50003"/>
    <w:rsid w:val="00D947C9"/>
    <w:rsid w:val="00DC2410"/>
    <w:rsid w:val="00DC7099"/>
    <w:rsid w:val="00E04F76"/>
    <w:rsid w:val="00E077DE"/>
    <w:rsid w:val="00E21297"/>
    <w:rsid w:val="00E72936"/>
    <w:rsid w:val="00E951E0"/>
    <w:rsid w:val="00EB7210"/>
    <w:rsid w:val="00EF004C"/>
    <w:rsid w:val="00F20C5B"/>
    <w:rsid w:val="00FA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F2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D0F21"/>
    <w:pPr>
      <w:keepNext/>
      <w:jc w:val="center"/>
      <w:outlineLvl w:val="0"/>
    </w:pPr>
    <w:rPr>
      <w:b/>
      <w:bCs/>
      <w:i/>
      <w:i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3D0F21"/>
    <w:pPr>
      <w:keepNext/>
      <w:jc w:val="center"/>
      <w:outlineLvl w:val="1"/>
    </w:pPr>
    <w:rPr>
      <w:b/>
      <w:bCs/>
      <w:i/>
      <w:iCs/>
      <w:sz w:val="22"/>
      <w:lang w:val="be-BY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0F21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D0F21"/>
    <w:rPr>
      <w:rFonts w:ascii="Times New Roman" w:hAnsi="Times New Roman" w:cs="Times New Roman"/>
      <w:b/>
      <w:bCs/>
      <w:i/>
      <w:iCs/>
      <w:sz w:val="24"/>
      <w:szCs w:val="24"/>
      <w:lang w:val="be-BY" w:eastAsia="ru-RU"/>
    </w:rPr>
  </w:style>
  <w:style w:type="paragraph" w:styleId="BodyText">
    <w:name w:val="Body Text"/>
    <w:basedOn w:val="Normal"/>
    <w:link w:val="BodyTextChar"/>
    <w:uiPriority w:val="99"/>
    <w:rsid w:val="003D0F21"/>
    <w:pPr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D0F21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3D0F21"/>
    <w:pPr>
      <w:jc w:val="center"/>
    </w:pPr>
    <w:rPr>
      <w:b/>
      <w:bCs/>
      <w:i/>
      <w:iCs/>
      <w:lang w:val="be-BY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D0F21"/>
    <w:rPr>
      <w:rFonts w:ascii="Times New Roman" w:hAnsi="Times New Roman" w:cs="Times New Roman"/>
      <w:b/>
      <w:bCs/>
      <w:i/>
      <w:iCs/>
      <w:sz w:val="24"/>
      <w:szCs w:val="24"/>
      <w:lang w:val="be-BY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2</Pages>
  <Words>722</Words>
  <Characters>4118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 оргкомитета:</dc:title>
  <dc:subject/>
  <dc:creator>User</dc:creator>
  <cp:keywords/>
  <dc:description/>
  <cp:lastModifiedBy>ShaTar</cp:lastModifiedBy>
  <cp:revision>13</cp:revision>
  <cp:lastPrinted>2013-03-11T12:53:00Z</cp:lastPrinted>
  <dcterms:created xsi:type="dcterms:W3CDTF">2013-03-11T11:15:00Z</dcterms:created>
  <dcterms:modified xsi:type="dcterms:W3CDTF">2013-03-13T13:31:00Z</dcterms:modified>
</cp:coreProperties>
</file>